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E9" w:rsidRPr="00AA78A8" w:rsidRDefault="000E37E9" w:rsidP="002A390E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AA78A8">
        <w:rPr>
          <w:rFonts w:hint="eastAsia"/>
          <w:sz w:val="20"/>
          <w:szCs w:val="20"/>
        </w:rPr>
        <w:t xml:space="preserve">　　　　　　　　　　　　　　　　　　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（受講</w:t>
      </w:r>
      <w:r w:rsidRPr="00AA78A8">
        <w:rPr>
          <w:rFonts w:ascii="ＭＳ Ｐゴシック" w:eastAsia="ＭＳ Ｐゴシック" w:hAnsi="ＭＳ Ｐゴシック" w:hint="eastAsia"/>
          <w:sz w:val="20"/>
          <w:szCs w:val="20"/>
        </w:rPr>
        <w:t>申込用紙）</w:t>
      </w:r>
    </w:p>
    <w:p w:rsidR="000E37E9" w:rsidRDefault="000E37E9" w:rsidP="00BB2A21"/>
    <w:p w:rsidR="000E37E9" w:rsidRPr="00AA78A8" w:rsidRDefault="000E37E9" w:rsidP="003F31A7">
      <w:pPr>
        <w:ind w:firstLineChars="100" w:firstLine="224"/>
        <w:jc w:val="center"/>
        <w:rPr>
          <w:rFonts w:ascii="ＭＳ Ｐゴシック" w:eastAsia="ＭＳ Ｐゴシック" w:hAnsi="ＭＳ Ｐゴシック"/>
          <w:sz w:val="24"/>
        </w:rPr>
      </w:pPr>
      <w:r w:rsidRPr="003F31A7">
        <w:rPr>
          <w:rFonts w:ascii="ＭＳ ゴシック" w:eastAsia="ＭＳ ゴシック" w:hAnsi="ＭＳ ゴシック" w:hint="eastAsia"/>
          <w:b/>
          <w:sz w:val="24"/>
        </w:rPr>
        <w:t>平成</w:t>
      </w:r>
      <w:r>
        <w:rPr>
          <w:rFonts w:ascii="ＭＳ ゴシック" w:eastAsia="ＭＳ ゴシック" w:hAnsi="ＭＳ ゴシック"/>
          <w:b/>
          <w:sz w:val="24"/>
        </w:rPr>
        <w:t>24</w:t>
      </w:r>
      <w:r w:rsidRPr="003F31A7">
        <w:rPr>
          <w:rFonts w:ascii="ＭＳ ゴシック" w:eastAsia="ＭＳ ゴシック" w:hAnsi="ＭＳ ゴシック" w:hint="eastAsia"/>
          <w:b/>
          <w:sz w:val="24"/>
        </w:rPr>
        <w:t>年度神奈川県障害者虐待防止・権利擁護研修</w:t>
      </w:r>
      <w:r w:rsidRPr="003F31A7">
        <w:rPr>
          <w:rFonts w:ascii="ＭＳ Ｐゴシック" w:eastAsia="ＭＳ Ｐゴシック" w:hAnsi="ＭＳ Ｐゴシック" w:hint="eastAsia"/>
          <w:b/>
          <w:sz w:val="24"/>
        </w:rPr>
        <w:t>受講申込書</w:t>
      </w:r>
    </w:p>
    <w:p w:rsidR="000E37E9" w:rsidRPr="009B6BC5" w:rsidRDefault="000E37E9" w:rsidP="00BB2A21">
      <w:pPr>
        <w:rPr>
          <w:szCs w:val="21"/>
        </w:rPr>
      </w:pPr>
    </w:p>
    <w:p w:rsidR="000E37E9" w:rsidRPr="00D51D1B" w:rsidRDefault="000E37E9" w:rsidP="00BB2A21">
      <w:pPr>
        <w:rPr>
          <w:rFonts w:ascii="ＭＳ ゴシック" w:eastAsia="ＭＳ ゴシック" w:hAnsi="ＭＳ ゴシック"/>
          <w:szCs w:val="21"/>
        </w:rPr>
      </w:pPr>
      <w:r w:rsidRPr="007851CD">
        <w:rPr>
          <w:rFonts w:hint="eastAsia"/>
          <w:szCs w:val="21"/>
        </w:rPr>
        <w:t xml:space="preserve">　</w:t>
      </w:r>
      <w:r w:rsidRPr="00D51D1B">
        <w:rPr>
          <w:rFonts w:ascii="ＭＳ ゴシック" w:eastAsia="ＭＳ ゴシック" w:hAnsi="ＭＳ ゴシック" w:hint="eastAsia"/>
          <w:szCs w:val="21"/>
        </w:rPr>
        <w:t>標記研修の受講者として下記の者を推薦します。</w:t>
      </w:r>
    </w:p>
    <w:p w:rsidR="000E37E9" w:rsidRPr="00D51D1B" w:rsidRDefault="000E37E9" w:rsidP="00BB2A21">
      <w:pPr>
        <w:rPr>
          <w:rFonts w:ascii="ＭＳ ゴシック" w:eastAsia="ＭＳ ゴシック" w:hAnsi="ＭＳ ゴシック"/>
          <w:szCs w:val="21"/>
        </w:rPr>
      </w:pPr>
    </w:p>
    <w:p w:rsidR="000E37E9" w:rsidRPr="00D51D1B" w:rsidRDefault="000E37E9" w:rsidP="00BB2A21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平成２４</w:t>
      </w:r>
      <w:r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0E37E9" w:rsidRPr="00D51D1B" w:rsidRDefault="000E37E9" w:rsidP="003F31A7">
      <w:pPr>
        <w:ind w:firstLineChars="398" w:firstLine="767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市町村障害福祉主管課長</w:t>
      </w:r>
      <w:r w:rsidRPr="00D51D1B">
        <w:rPr>
          <w:rFonts w:ascii="ＭＳ ゴシック" w:eastAsia="ＭＳ ゴシック" w:hAnsi="ＭＳ ゴシック" w:hint="eastAsia"/>
          <w:szCs w:val="21"/>
        </w:rPr>
        <w:t xml:space="preserve">　殿</w:t>
      </w:r>
    </w:p>
    <w:p w:rsidR="000E37E9" w:rsidRPr="00D51D1B" w:rsidRDefault="000E37E9" w:rsidP="008946BE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事業所番号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 xml:space="preserve"> 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</w:t>
      </w:r>
      <w:r>
        <w:rPr>
          <w:rFonts w:ascii="ＭＳ ゴシック" w:eastAsia="ＭＳ ゴシック" w:hAnsi="ＭＳ ゴシック" w:hint="eastAsia"/>
          <w:szCs w:val="21"/>
          <w:u w:val="single"/>
        </w:rPr>
        <w:t xml:space="preserve">　　　</w:t>
      </w:r>
      <w:r w:rsidRPr="00D51D1B">
        <w:rPr>
          <w:rFonts w:ascii="ＭＳ ゴシック" w:eastAsia="ＭＳ ゴシック" w:hAnsi="ＭＳ ゴシック" w:hint="eastAsia"/>
          <w:sz w:val="16"/>
          <w:szCs w:val="16"/>
          <w:u w:val="single"/>
        </w:rPr>
        <w:t>（※指定事業所の場合）</w:t>
      </w:r>
    </w:p>
    <w:p w:rsidR="000E37E9" w:rsidRPr="00D51D1B" w:rsidRDefault="000E37E9" w:rsidP="008946BE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</w:t>
      </w:r>
      <w:bookmarkStart w:id="0" w:name="_GoBack"/>
      <w:bookmarkEnd w:id="0"/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　</w:t>
      </w:r>
    </w:p>
    <w:p w:rsidR="000E37E9" w:rsidRPr="00D51D1B" w:rsidRDefault="000E37E9" w:rsidP="008946BE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　</w:t>
      </w:r>
    </w:p>
    <w:p w:rsidR="000E37E9" w:rsidRPr="00D51D1B" w:rsidRDefault="000E37E9" w:rsidP="008946BE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 xml:space="preserve">  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</w:t>
      </w:r>
    </w:p>
    <w:p w:rsidR="000E37E9" w:rsidRPr="0086690F" w:rsidRDefault="000E37E9" w:rsidP="005E62F1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>Tel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  <w:r w:rsidRPr="00D51D1B">
        <w:rPr>
          <w:rFonts w:ascii="ＭＳ ゴシック" w:eastAsia="ＭＳ ゴシック" w:hAnsi="ＭＳ ゴシック"/>
          <w:szCs w:val="21"/>
          <w:u w:val="single"/>
        </w:rPr>
        <w:t>Fax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　　　　　　　　　　　　</w:t>
      </w:r>
    </w:p>
    <w:tbl>
      <w:tblPr>
        <w:tblpPr w:leftFromText="142" w:rightFromText="142" w:vertAnchor="text" w:horzAnchor="margin" w:tblpY="1336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99"/>
        <w:gridCol w:w="1035"/>
        <w:gridCol w:w="1923"/>
        <w:gridCol w:w="560"/>
        <w:gridCol w:w="608"/>
        <w:gridCol w:w="2581"/>
        <w:gridCol w:w="572"/>
        <w:gridCol w:w="587"/>
      </w:tblGrid>
      <w:tr w:rsidR="000E37E9" w:rsidRPr="007851CD" w:rsidTr="0086690F">
        <w:trPr>
          <w:trHeight w:val="560"/>
        </w:trPr>
        <w:tc>
          <w:tcPr>
            <w:tcW w:w="1899" w:type="dxa"/>
            <w:vAlign w:val="center"/>
          </w:tcPr>
          <w:p w:rsidR="000E37E9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コース名</w:t>
            </w:r>
          </w:p>
        </w:tc>
        <w:tc>
          <w:tcPr>
            <w:tcW w:w="7866" w:type="dxa"/>
            <w:gridSpan w:val="7"/>
            <w:vAlign w:val="center"/>
          </w:tcPr>
          <w:p w:rsidR="000E37E9" w:rsidRPr="00704CB2" w:rsidRDefault="000E37E9" w:rsidP="0086690F">
            <w:pPr>
              <w:pStyle w:val="ListParagraph"/>
              <w:ind w:leftChars="0" w:left="0"/>
              <w:rPr>
                <w:rFonts w:ascii="ＭＳ Ｐゴシック" w:eastAsia="ＭＳ Ｐゴシック" w:hAnsi="ＭＳ Ｐゴシック"/>
              </w:rPr>
            </w:pPr>
          </w:p>
          <w:p w:rsidR="000E37E9" w:rsidRPr="00FF6023" w:rsidRDefault="000E37E9" w:rsidP="0086690F">
            <w:pPr>
              <w:ind w:firstLineChars="100" w:firstLine="193"/>
              <w:rPr>
                <w:rFonts w:ascii="ＭＳ Ｐゴシック" w:eastAsia="ＭＳ Ｐゴシック" w:hAnsi="ＭＳ Ｐゴシック"/>
              </w:rPr>
            </w:pPr>
            <w:r w:rsidRPr="00FF6023">
              <w:rPr>
                <w:rFonts w:ascii="ＭＳ Ｐゴシック" w:eastAsia="ＭＳ Ｐゴシック" w:hAnsi="ＭＳ Ｐゴシック" w:hint="eastAsia"/>
              </w:rPr>
              <w:t>①　従事者コース　　　　　　　　②　管理者コース　　　　　　　　③　相談窓口職員コース</w:t>
            </w:r>
          </w:p>
          <w:p w:rsidR="000E37E9" w:rsidRPr="002503E0" w:rsidRDefault="000E37E9" w:rsidP="0086690F">
            <w:pPr>
              <w:rPr>
                <w:sz w:val="16"/>
                <w:szCs w:val="16"/>
              </w:rPr>
            </w:pPr>
          </w:p>
        </w:tc>
      </w:tr>
      <w:tr w:rsidR="000E37E9" w:rsidRPr="007851CD" w:rsidTr="0086690F">
        <w:trPr>
          <w:trHeight w:val="560"/>
        </w:trPr>
        <w:tc>
          <w:tcPr>
            <w:tcW w:w="1899" w:type="dxa"/>
            <w:vAlign w:val="center"/>
          </w:tcPr>
          <w:p w:rsidR="000E37E9" w:rsidRPr="0095647A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</w:p>
        </w:tc>
        <w:tc>
          <w:tcPr>
            <w:tcW w:w="7866" w:type="dxa"/>
            <w:gridSpan w:val="7"/>
            <w:vAlign w:val="center"/>
          </w:tcPr>
          <w:p w:rsidR="000E37E9" w:rsidRPr="002503E0" w:rsidRDefault="000E37E9" w:rsidP="0086690F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0E37E9" w:rsidRDefault="000E37E9" w:rsidP="0086690F">
            <w:pPr>
              <w:rPr>
                <w:szCs w:val="21"/>
              </w:rPr>
            </w:pPr>
            <w:r w:rsidRPr="007851CD">
              <w:rPr>
                <w:szCs w:val="21"/>
              </w:rPr>
              <w:t xml:space="preserve">             </w:t>
            </w:r>
          </w:p>
          <w:p w:rsidR="000E37E9" w:rsidRPr="00094BDD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7851CD">
              <w:rPr>
                <w:szCs w:val="21"/>
              </w:rPr>
              <w:t xml:space="preserve">                       </w:t>
            </w:r>
            <w:r w:rsidRPr="001B0E1C">
              <w:rPr>
                <w:rFonts w:hint="eastAsia"/>
                <w:szCs w:val="21"/>
              </w:rPr>
              <w:t xml:space="preserve">　　</w:t>
            </w:r>
            <w:r w:rsidRPr="001B0E1C">
              <w:rPr>
                <w:rFonts w:ascii="ＭＳ Ｐゴシック" w:eastAsia="ＭＳ Ｐゴシック" w:hAnsi="ＭＳ Ｐゴシック" w:hint="eastAsia"/>
                <w:szCs w:val="21"/>
              </w:rPr>
              <w:t>昭和</w:t>
            </w:r>
            <w:r w:rsidRPr="001B0E1C">
              <w:rPr>
                <w:rFonts w:ascii="ＭＳ Ｐゴシック" w:eastAsia="ＭＳ Ｐゴシック" w:hAnsi="ＭＳ Ｐゴシック"/>
                <w:szCs w:val="21"/>
              </w:rPr>
              <w:t xml:space="preserve"> </w:t>
            </w:r>
            <w:r w:rsidRPr="001B0E1C">
              <w:rPr>
                <w:rFonts w:ascii="ＭＳ Ｐゴシック" w:eastAsia="ＭＳ Ｐゴシック" w:hAnsi="ＭＳ Ｐゴシック" w:hint="eastAsia"/>
                <w:szCs w:val="21"/>
              </w:rPr>
              <w:t xml:space="preserve">・平成　　　</w:t>
            </w:r>
            <w:r w:rsidRPr="001B0E1C">
              <w:rPr>
                <w:rFonts w:ascii="ＭＳ Ｐゴシック" w:eastAsia="ＭＳ Ｐゴシック" w:hAnsi="ＭＳ Ｐゴシック"/>
                <w:szCs w:val="21"/>
              </w:rPr>
              <w:t xml:space="preserve"> </w:t>
            </w:r>
            <w:r w:rsidRPr="001B0E1C">
              <w:rPr>
                <w:rFonts w:ascii="ＭＳ Ｐゴシック" w:eastAsia="ＭＳ Ｐゴシック" w:hAnsi="ＭＳ Ｐゴシック" w:hint="eastAsia"/>
                <w:szCs w:val="21"/>
              </w:rPr>
              <w:t>年　　　　月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日生　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歳</w:t>
            </w:r>
          </w:p>
        </w:tc>
      </w:tr>
      <w:tr w:rsidR="000E37E9" w:rsidRPr="00216327" w:rsidTr="0086690F">
        <w:trPr>
          <w:trHeight w:val="855"/>
        </w:trPr>
        <w:tc>
          <w:tcPr>
            <w:tcW w:w="1899" w:type="dxa"/>
            <w:vMerge w:val="restart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等　</w:t>
            </w:r>
          </w:p>
        </w:tc>
        <w:tc>
          <w:tcPr>
            <w:tcW w:w="1035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所属別</w:t>
            </w:r>
          </w:p>
        </w:tc>
        <w:tc>
          <w:tcPr>
            <w:tcW w:w="6831" w:type="dxa"/>
            <w:gridSpan w:val="6"/>
            <w:vAlign w:val="center"/>
          </w:tcPr>
          <w:p w:rsidR="000E37E9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</w:t>
            </w:r>
            <w:r w:rsidRPr="00216327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指定相談支援事業所</w:t>
            </w:r>
            <w:r w:rsidRPr="00216327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 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（委託あり・委託なし）　　</w:t>
            </w:r>
          </w:p>
          <w:p w:rsidR="000E37E9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２　その他の指定障害福祉サービス事業所　</w:t>
            </w:r>
          </w:p>
          <w:p w:rsidR="000E37E9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３　市町村機関　　　</w:t>
            </w:r>
          </w:p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</w:t>
            </w:r>
            <w:r w:rsidRPr="00216327">
              <w:rPr>
                <w:rFonts w:ascii="ＭＳ Ｐゴシック" w:eastAsia="ＭＳ Ｐゴシック" w:hAnsi="ＭＳ Ｐゴシック"/>
                <w:sz w:val="20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その他の関係機関</w:t>
            </w: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</w:t>
            </w:r>
          </w:p>
        </w:tc>
      </w:tr>
      <w:tr w:rsidR="000E37E9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6831" w:type="dxa"/>
            <w:gridSpan w:val="6"/>
            <w:vAlign w:val="center"/>
          </w:tcPr>
          <w:p w:rsidR="000E37E9" w:rsidRPr="00216327" w:rsidRDefault="000E37E9" w:rsidP="0086690F">
            <w:pPr>
              <w:rPr>
                <w:szCs w:val="21"/>
              </w:rPr>
            </w:pPr>
          </w:p>
        </w:tc>
      </w:tr>
      <w:tr w:rsidR="000E37E9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役職</w:t>
            </w:r>
          </w:p>
        </w:tc>
        <w:tc>
          <w:tcPr>
            <w:tcW w:w="6831" w:type="dxa"/>
            <w:gridSpan w:val="6"/>
            <w:vAlign w:val="center"/>
          </w:tcPr>
          <w:p w:rsidR="000E37E9" w:rsidRPr="00216327" w:rsidRDefault="000E37E9" w:rsidP="0086690F">
            <w:pPr>
              <w:rPr>
                <w:szCs w:val="21"/>
              </w:rPr>
            </w:pPr>
          </w:p>
        </w:tc>
      </w:tr>
      <w:tr w:rsidR="000E37E9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住　所</w:t>
            </w:r>
          </w:p>
        </w:tc>
        <w:tc>
          <w:tcPr>
            <w:tcW w:w="6831" w:type="dxa"/>
            <w:gridSpan w:val="6"/>
            <w:vAlign w:val="center"/>
          </w:tcPr>
          <w:p w:rsidR="000E37E9" w:rsidRPr="00216327" w:rsidRDefault="000E37E9" w:rsidP="0086690F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</w:tc>
      </w:tr>
      <w:tr w:rsidR="000E37E9" w:rsidRPr="00216327" w:rsidTr="0086690F">
        <w:trPr>
          <w:trHeight w:val="340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035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電　話</w:t>
            </w:r>
          </w:p>
        </w:tc>
        <w:tc>
          <w:tcPr>
            <w:tcW w:w="6831" w:type="dxa"/>
            <w:gridSpan w:val="6"/>
            <w:vAlign w:val="center"/>
          </w:tcPr>
          <w:p w:rsidR="000E37E9" w:rsidRPr="00216327" w:rsidRDefault="000E37E9" w:rsidP="0086690F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0E37E9" w:rsidRPr="00216327" w:rsidTr="0086690F">
        <w:trPr>
          <w:trHeight w:val="433"/>
        </w:trPr>
        <w:tc>
          <w:tcPr>
            <w:tcW w:w="1899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主たる対象者</w:t>
            </w:r>
          </w:p>
        </w:tc>
        <w:tc>
          <w:tcPr>
            <w:tcW w:w="7866" w:type="dxa"/>
            <w:gridSpan w:val="7"/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特定無し　</w:t>
            </w:r>
            <w:r w:rsidRPr="0021632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 xml:space="preserve">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２　身体障害　　３　精神障害　　４　知的障害　　５　障害児</w:t>
            </w:r>
          </w:p>
        </w:tc>
      </w:tr>
      <w:tr w:rsidR="000E37E9" w:rsidRPr="00216327" w:rsidTr="0086690F">
        <w:trPr>
          <w:trHeight w:val="344"/>
        </w:trPr>
        <w:tc>
          <w:tcPr>
            <w:tcW w:w="1899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業務の経験年数</w:t>
            </w:r>
          </w:p>
        </w:tc>
        <w:tc>
          <w:tcPr>
            <w:tcW w:w="7866" w:type="dxa"/>
            <w:gridSpan w:val="7"/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0E37E9" w:rsidRPr="00216327" w:rsidTr="0086690F">
        <w:trPr>
          <w:trHeight w:val="263"/>
        </w:trPr>
        <w:tc>
          <w:tcPr>
            <w:tcW w:w="1899" w:type="dxa"/>
            <w:vAlign w:val="center"/>
          </w:tcPr>
          <w:p w:rsidR="000E37E9" w:rsidRPr="00216327" w:rsidRDefault="000E37E9" w:rsidP="0086690F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866" w:type="dxa"/>
            <w:gridSpan w:val="7"/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0E37E9" w:rsidRPr="00216327" w:rsidTr="0086690F">
        <w:trPr>
          <w:trHeight w:val="57"/>
        </w:trPr>
        <w:tc>
          <w:tcPr>
            <w:tcW w:w="1899" w:type="dxa"/>
            <w:vMerge w:val="restart"/>
            <w:tcBorders>
              <w:top w:val="dotted" w:sz="4" w:space="0" w:color="auto"/>
            </w:tcBorders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9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１．車椅子の使用の有無</w:t>
            </w:r>
          </w:p>
        </w:tc>
        <w:tc>
          <w:tcPr>
            <w:tcW w:w="560" w:type="dxa"/>
            <w:tcBorders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572" w:type="dxa"/>
            <w:tcBorders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あリ</w:t>
            </w:r>
          </w:p>
        </w:tc>
        <w:tc>
          <w:tcPr>
            <w:tcW w:w="587" w:type="dxa"/>
            <w:tcBorders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E37E9" w:rsidRPr="00216327" w:rsidTr="0086690F">
        <w:trPr>
          <w:trHeight w:val="57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9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２．介助犬の同伴の有無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E37E9" w:rsidRPr="00216327" w:rsidTr="0086690F">
        <w:trPr>
          <w:trHeight w:val="57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958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560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572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587" w:type="dxa"/>
            <w:tcBorders>
              <w:top w:val="dotted" w:sz="4" w:space="0" w:color="auto"/>
              <w:bottom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</w:tr>
      <w:tr w:rsidR="000E37E9" w:rsidRPr="00216327" w:rsidTr="0086690F">
        <w:trPr>
          <w:trHeight w:val="57"/>
        </w:trPr>
        <w:tc>
          <w:tcPr>
            <w:tcW w:w="1899" w:type="dxa"/>
            <w:vMerge/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958" w:type="dxa"/>
            <w:gridSpan w:val="2"/>
            <w:tcBorders>
              <w:top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560" w:type="dxa"/>
            <w:tcBorders>
              <w:top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あり</w:t>
            </w:r>
          </w:p>
        </w:tc>
        <w:tc>
          <w:tcPr>
            <w:tcW w:w="608" w:type="dxa"/>
            <w:tcBorders>
              <w:top w:val="dotted" w:sz="4" w:space="0" w:color="auto"/>
            </w:tcBorders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なし</w:t>
            </w:r>
          </w:p>
        </w:tc>
        <w:tc>
          <w:tcPr>
            <w:tcW w:w="3740" w:type="dxa"/>
            <w:gridSpan w:val="3"/>
            <w:tcBorders>
              <w:top w:val="dotted" w:sz="4" w:space="0" w:color="auto"/>
            </w:tcBorders>
            <w:vAlign w:val="center"/>
          </w:tcPr>
          <w:p w:rsidR="000E37E9" w:rsidRPr="00216327" w:rsidRDefault="000E37E9" w:rsidP="0086690F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８．その他（　　　　　　　　　　　　）</w:t>
            </w:r>
          </w:p>
        </w:tc>
      </w:tr>
    </w:tbl>
    <w:p w:rsidR="000E37E9" w:rsidRDefault="000E37E9" w:rsidP="00096111">
      <w:pPr>
        <w:spacing w:line="240" w:lineRule="exact"/>
        <w:rPr>
          <w:rFonts w:ascii="ＭＳ Ｐゴシック" w:eastAsia="ＭＳ Ｐゴシック" w:hAnsi="ＭＳ Ｐゴシック"/>
          <w:sz w:val="22"/>
          <w:szCs w:val="22"/>
        </w:rPr>
      </w:pPr>
      <w:r w:rsidRPr="008344CC">
        <w:rPr>
          <w:rFonts w:ascii="ＭＳ Ｐゴシック" w:eastAsia="ＭＳ Ｐゴシック" w:hAnsi="ＭＳ Ｐゴシック" w:hint="eastAsia"/>
          <w:sz w:val="22"/>
          <w:szCs w:val="22"/>
        </w:rPr>
        <w:t>※収集した個人情報は利用目的の範囲内で適正に取り扱います。</w:t>
      </w:r>
    </w:p>
    <w:p w:rsidR="000E37E9" w:rsidRDefault="000E37E9" w:rsidP="00096111">
      <w:pPr>
        <w:spacing w:line="240" w:lineRule="exact"/>
        <w:rPr>
          <w:rFonts w:ascii="ＭＳ Ｐゴシック" w:eastAsia="ＭＳ Ｐゴシック" w:hAnsi="ＭＳ Ｐゴシック"/>
          <w:sz w:val="22"/>
          <w:szCs w:val="22"/>
        </w:rPr>
      </w:pPr>
    </w:p>
    <w:p w:rsidR="000E37E9" w:rsidRPr="0086690F" w:rsidRDefault="000E37E9" w:rsidP="00FF6023">
      <w:pPr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　　　　　　　　　　　　　　　　　　</w:t>
      </w:r>
      <w:r w:rsidRPr="0086690F">
        <w:rPr>
          <w:rFonts w:ascii="ＭＳ Ｐゴシック" w:eastAsia="ＭＳ Ｐゴシック" w:hAnsi="ＭＳ Ｐゴシック" w:hint="eastAsia"/>
          <w:sz w:val="20"/>
          <w:szCs w:val="20"/>
        </w:rPr>
        <w:t>※同一所属で複数の方を推薦する場合、必ず優先順位を記載してください。</w:t>
      </w:r>
    </w:p>
    <w:p w:rsidR="000E37E9" w:rsidRPr="00FF6023" w:rsidRDefault="000E37E9" w:rsidP="00FF6023">
      <w:pPr>
        <w:rPr>
          <w:rFonts w:ascii="ＭＳ Ｐゴシック" w:eastAsia="ＭＳ Ｐゴシック" w:hAnsi="ＭＳ Ｐゴシック"/>
          <w:sz w:val="22"/>
          <w:szCs w:val="22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-.4pt;margin-top:9.7pt;width:262.5pt;height:14.7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" filled="f" stroked="f">
            <v:textbox inset="5.85pt,.7pt,5.85pt,.7pt">
              <w:txbxContent>
                <w:p w:rsidR="000E37E9" w:rsidRPr="007D552A" w:rsidRDefault="000E37E9" w:rsidP="00AA78A8">
                  <w:pPr>
                    <w:rPr>
                      <w:rFonts w:ascii="ＭＳ Ｐゴシック" w:eastAsia="ＭＳ Ｐゴシック" w:hAnsi="ＭＳ Ｐゴシック"/>
                      <w:sz w:val="20"/>
                      <w:szCs w:val="20"/>
                    </w:rPr>
                  </w:pP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（該当</w:t>
                  </w:r>
                  <w:r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する</w:t>
                  </w:r>
                  <w:r w:rsidRPr="007D552A">
                    <w:rPr>
                      <w:rFonts w:ascii="ＭＳ Ｐゴシック" w:eastAsia="ＭＳ Ｐゴシック" w:hAnsi="ＭＳ Ｐゴシック" w:hint="eastAsia"/>
                      <w:sz w:val="20"/>
                      <w:szCs w:val="20"/>
                    </w:rPr>
                    <w:t>項目すべてに○を付けてください。）</w:t>
                  </w:r>
                </w:p>
              </w:txbxContent>
            </v:textbox>
          </v:shape>
        </w:pict>
      </w:r>
      <w:r>
        <w:rPr>
          <w:noProof/>
        </w:rPr>
        <w:pict>
          <v:rect id="正方形/長方形 4" o:spid="_x0000_s1027" style="position:absolute;left:0;text-align:left;margin-left:397.85pt;margin-top:.75pt;width:85.5pt;height:27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" filled="f" strokecolor="windowText" strokeweight="1pt">
            <v:textbox>
              <w:txbxContent>
                <w:p w:rsidR="000E37E9" w:rsidRPr="003D55A6" w:rsidRDefault="000E37E9" w:rsidP="0086690F">
                  <w:pPr>
                    <w:jc w:val="left"/>
                    <w:rPr>
                      <w:rFonts w:ascii="ＭＳ Ｐゴシック" w:eastAsia="ＭＳ Ｐゴシック" w:hAnsi="ＭＳ Ｐゴシック"/>
                      <w:color w:val="00000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正方形/長方形 2" o:spid="_x0000_s1028" style="position:absolute;left:0;text-align:left;margin-left:281.6pt;margin-top:.75pt;width:201.75pt;height:27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" filled="f" strokeweight="1pt">
            <v:textbox>
              <w:txbxContent>
                <w:p w:rsidR="000E37E9" w:rsidRPr="003D55A6" w:rsidRDefault="000E37E9" w:rsidP="0086690F">
                  <w:pPr>
                    <w:jc w:val="left"/>
                    <w:rPr>
                      <w:rFonts w:ascii="ＭＳ Ｐゴシック" w:eastAsia="ＭＳ Ｐゴシック" w:hAnsi="ＭＳ Ｐゴシック"/>
                      <w:color w:val="000000"/>
                    </w:rPr>
                  </w:pPr>
                  <w:r w:rsidRPr="003D55A6">
                    <w:rPr>
                      <w:rFonts w:ascii="ＭＳ Ｐゴシック" w:eastAsia="ＭＳ Ｐゴシック" w:hAnsi="ＭＳ Ｐゴシック" w:hint="eastAsia"/>
                      <w:color w:val="000000"/>
                    </w:rPr>
                    <w:t>所属内優先順位（※）</w:t>
                  </w:r>
                </w:p>
              </w:txbxContent>
            </v:textbox>
          </v:rect>
        </w:pict>
      </w:r>
    </w:p>
    <w:p w:rsidR="000E37E9" w:rsidRPr="00FF6023" w:rsidRDefault="000E37E9" w:rsidP="00FF6023">
      <w:pPr>
        <w:rPr>
          <w:rFonts w:ascii="ＭＳ Ｐゴシック" w:eastAsia="ＭＳ Ｐゴシック" w:hAnsi="ＭＳ Ｐゴシック"/>
          <w:sz w:val="22"/>
          <w:szCs w:val="22"/>
        </w:rPr>
      </w:pPr>
    </w:p>
    <w:p w:rsidR="000E37E9" w:rsidRDefault="000E37E9" w:rsidP="001B0E1C">
      <w:pPr>
        <w:ind w:firstLineChars="100" w:firstLine="193"/>
        <w:rPr>
          <w:rFonts w:ascii="ＭＳ Ｐゴシック" w:eastAsia="ＭＳ Ｐゴシック" w:hAnsi="ＭＳ Ｐゴシック"/>
          <w:sz w:val="22"/>
          <w:szCs w:val="22"/>
        </w:rPr>
      </w:pPr>
      <w:r>
        <w:rPr>
          <w:noProof/>
        </w:rPr>
        <w:pict>
          <v:line id="直線コネクタ 3" o:spid="_x0000_s1029" style="position:absolute;left:0;text-align:left;z-index:251657216;visibility:visible" from="-8.65pt,13.85pt" to="483.3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" strokeweight="1.5pt">
            <v:stroke dashstyle="dashDot"/>
          </v:line>
        </w:pict>
      </w:r>
    </w:p>
    <w:p w:rsidR="000E37E9" w:rsidRDefault="000E37E9" w:rsidP="00FF6023">
      <w:pPr>
        <w:ind w:firstLineChars="100" w:firstLine="203"/>
        <w:rPr>
          <w:rFonts w:ascii="ＭＳ Ｐゴシック" w:eastAsia="ＭＳ Ｐゴシック" w:hAnsi="ＭＳ Ｐゴシック"/>
          <w:sz w:val="22"/>
          <w:szCs w:val="22"/>
        </w:rPr>
      </w:pPr>
    </w:p>
    <w:p w:rsidR="000E37E9" w:rsidRDefault="000E37E9" w:rsidP="00FF6023">
      <w:pPr>
        <w:ind w:firstLineChars="100" w:firstLine="203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市町村記入欄</w:t>
      </w: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9"/>
        <w:gridCol w:w="1418"/>
      </w:tblGrid>
      <w:tr w:rsidR="000E37E9" w:rsidTr="003D55A6">
        <w:tc>
          <w:tcPr>
            <w:tcW w:w="2409" w:type="dxa"/>
          </w:tcPr>
          <w:p w:rsidR="000E37E9" w:rsidRPr="003D55A6" w:rsidRDefault="000E37E9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D55A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コース名</w:t>
            </w:r>
          </w:p>
        </w:tc>
        <w:tc>
          <w:tcPr>
            <w:tcW w:w="1418" w:type="dxa"/>
          </w:tcPr>
          <w:p w:rsidR="000E37E9" w:rsidRPr="003D55A6" w:rsidRDefault="000E37E9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D55A6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優先順位</w:t>
            </w:r>
          </w:p>
        </w:tc>
      </w:tr>
      <w:tr w:rsidR="000E37E9" w:rsidTr="003D55A6">
        <w:trPr>
          <w:trHeight w:val="626"/>
        </w:trPr>
        <w:tc>
          <w:tcPr>
            <w:tcW w:w="2409" w:type="dxa"/>
          </w:tcPr>
          <w:p w:rsidR="000E37E9" w:rsidRPr="003D55A6" w:rsidRDefault="000E37E9" w:rsidP="00FF6023">
            <w:pPr>
              <w:rPr>
                <w:rFonts w:ascii="ＭＳ Ｐゴシック" w:eastAsia="ＭＳ Ｐゴシック" w:hAnsi="ＭＳ Ｐゴシック"/>
              </w:rPr>
            </w:pPr>
            <w:r w:rsidRPr="003D55A6">
              <w:rPr>
                <w:rFonts w:ascii="ＭＳ Ｐゴシック" w:eastAsia="ＭＳ Ｐゴシック" w:hAnsi="ＭＳ Ｐゴシック" w:hint="eastAsia"/>
              </w:rPr>
              <w:t xml:space="preserve">①　従事者コース　</w:t>
            </w:r>
          </w:p>
          <w:p w:rsidR="000E37E9" w:rsidRPr="003D55A6" w:rsidRDefault="000E37E9" w:rsidP="00FF6023">
            <w:pPr>
              <w:rPr>
                <w:rFonts w:ascii="ＭＳ Ｐゴシック" w:eastAsia="ＭＳ Ｐゴシック" w:hAnsi="ＭＳ Ｐゴシック"/>
              </w:rPr>
            </w:pPr>
            <w:r w:rsidRPr="003D55A6">
              <w:rPr>
                <w:rFonts w:ascii="ＭＳ Ｐゴシック" w:eastAsia="ＭＳ Ｐゴシック" w:hAnsi="ＭＳ Ｐゴシック" w:hint="eastAsia"/>
              </w:rPr>
              <w:t xml:space="preserve">②　管理者コース　</w:t>
            </w:r>
          </w:p>
          <w:p w:rsidR="000E37E9" w:rsidRPr="003D55A6" w:rsidRDefault="000E37E9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3D55A6">
              <w:rPr>
                <w:rFonts w:ascii="ＭＳ Ｐゴシック" w:eastAsia="ＭＳ Ｐゴシック" w:hAnsi="ＭＳ Ｐゴシック" w:hint="eastAsia"/>
              </w:rPr>
              <w:t>③　相談窓口職員コース</w:t>
            </w:r>
          </w:p>
        </w:tc>
        <w:tc>
          <w:tcPr>
            <w:tcW w:w="1418" w:type="dxa"/>
          </w:tcPr>
          <w:p w:rsidR="000E37E9" w:rsidRPr="003D55A6" w:rsidRDefault="000E37E9" w:rsidP="00FF602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</w:tbl>
    <w:p w:rsidR="000E37E9" w:rsidRPr="00FF6023" w:rsidRDefault="000E37E9" w:rsidP="00FF6023">
      <w:pPr>
        <w:rPr>
          <w:rFonts w:ascii="ＭＳ Ｐゴシック" w:eastAsia="ＭＳ Ｐゴシック" w:hAnsi="ＭＳ Ｐゴシック"/>
          <w:sz w:val="22"/>
          <w:szCs w:val="22"/>
        </w:rPr>
      </w:pPr>
    </w:p>
    <w:sectPr w:rsidR="000E37E9" w:rsidRPr="00FF6023" w:rsidSect="002929E5">
      <w:pgSz w:w="11906" w:h="16838" w:code="9"/>
      <w:pgMar w:top="725" w:right="851" w:bottom="567" w:left="1418" w:header="851" w:footer="992" w:gutter="0"/>
      <w:cols w:space="425"/>
      <w:docGrid w:type="linesAndChars" w:linePitch="290" w:charSpace="-35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7E9" w:rsidRDefault="000E37E9" w:rsidP="0044390E">
      <w:r>
        <w:separator/>
      </w:r>
    </w:p>
  </w:endnote>
  <w:endnote w:type="continuationSeparator" w:id="0">
    <w:p w:rsidR="000E37E9" w:rsidRDefault="000E37E9" w:rsidP="004439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7E9" w:rsidRDefault="000E37E9" w:rsidP="0044390E">
      <w:r>
        <w:separator/>
      </w:r>
    </w:p>
  </w:footnote>
  <w:footnote w:type="continuationSeparator" w:id="0">
    <w:p w:rsidR="000E37E9" w:rsidRDefault="000E37E9" w:rsidP="004439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9026E"/>
    <w:multiLevelType w:val="hybridMultilevel"/>
    <w:tmpl w:val="73089BAE"/>
    <w:lvl w:ilvl="0" w:tplc="DD5A65EC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40"/>
  <w:drawingGridVerticalSpacing w:val="14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6E1B"/>
    <w:rsid w:val="000205CF"/>
    <w:rsid w:val="00053B22"/>
    <w:rsid w:val="00094BDD"/>
    <w:rsid w:val="00094DF7"/>
    <w:rsid w:val="00096111"/>
    <w:rsid w:val="000C0A2A"/>
    <w:rsid w:val="000D094E"/>
    <w:rsid w:val="000D5375"/>
    <w:rsid w:val="000E0059"/>
    <w:rsid w:val="000E37E9"/>
    <w:rsid w:val="000E57FA"/>
    <w:rsid w:val="00104DFE"/>
    <w:rsid w:val="001818C5"/>
    <w:rsid w:val="00182ED3"/>
    <w:rsid w:val="00184DF6"/>
    <w:rsid w:val="001A0C7F"/>
    <w:rsid w:val="001A2302"/>
    <w:rsid w:val="001A6329"/>
    <w:rsid w:val="001B0E1C"/>
    <w:rsid w:val="00216327"/>
    <w:rsid w:val="002503E0"/>
    <w:rsid w:val="0027337C"/>
    <w:rsid w:val="002929E5"/>
    <w:rsid w:val="002A390E"/>
    <w:rsid w:val="002A7769"/>
    <w:rsid w:val="002E6C5A"/>
    <w:rsid w:val="00301197"/>
    <w:rsid w:val="00323B28"/>
    <w:rsid w:val="003A34D2"/>
    <w:rsid w:val="003D55A6"/>
    <w:rsid w:val="003F31A7"/>
    <w:rsid w:val="00433BA2"/>
    <w:rsid w:val="0044390E"/>
    <w:rsid w:val="00475D4F"/>
    <w:rsid w:val="004A59B8"/>
    <w:rsid w:val="004C1B7C"/>
    <w:rsid w:val="004E1C08"/>
    <w:rsid w:val="00571733"/>
    <w:rsid w:val="00595CB0"/>
    <w:rsid w:val="005A3831"/>
    <w:rsid w:val="005D32F1"/>
    <w:rsid w:val="005D6E1B"/>
    <w:rsid w:val="005E62F1"/>
    <w:rsid w:val="005F25DE"/>
    <w:rsid w:val="0060329A"/>
    <w:rsid w:val="006056C9"/>
    <w:rsid w:val="00657882"/>
    <w:rsid w:val="00657B45"/>
    <w:rsid w:val="006A677D"/>
    <w:rsid w:val="006B0C07"/>
    <w:rsid w:val="006B75C7"/>
    <w:rsid w:val="00704CB2"/>
    <w:rsid w:val="0071261B"/>
    <w:rsid w:val="007315DA"/>
    <w:rsid w:val="00741F30"/>
    <w:rsid w:val="0078220F"/>
    <w:rsid w:val="00783C3A"/>
    <w:rsid w:val="007851CD"/>
    <w:rsid w:val="007B0646"/>
    <w:rsid w:val="007D552A"/>
    <w:rsid w:val="007E2E10"/>
    <w:rsid w:val="008344CC"/>
    <w:rsid w:val="00837326"/>
    <w:rsid w:val="00857C5A"/>
    <w:rsid w:val="0086690F"/>
    <w:rsid w:val="00883B4D"/>
    <w:rsid w:val="008946BE"/>
    <w:rsid w:val="008A436F"/>
    <w:rsid w:val="008A5873"/>
    <w:rsid w:val="008A744D"/>
    <w:rsid w:val="0090331D"/>
    <w:rsid w:val="009138F8"/>
    <w:rsid w:val="00926CE9"/>
    <w:rsid w:val="0095647A"/>
    <w:rsid w:val="00986B06"/>
    <w:rsid w:val="009877D3"/>
    <w:rsid w:val="009B6BC5"/>
    <w:rsid w:val="009F2EB3"/>
    <w:rsid w:val="00A35340"/>
    <w:rsid w:val="00A61114"/>
    <w:rsid w:val="00A95E82"/>
    <w:rsid w:val="00AA78A8"/>
    <w:rsid w:val="00AB1089"/>
    <w:rsid w:val="00B241E2"/>
    <w:rsid w:val="00B702E0"/>
    <w:rsid w:val="00B723AD"/>
    <w:rsid w:val="00B75B3B"/>
    <w:rsid w:val="00BB2A21"/>
    <w:rsid w:val="00BD47A3"/>
    <w:rsid w:val="00BD73E3"/>
    <w:rsid w:val="00BD7732"/>
    <w:rsid w:val="00BF28DA"/>
    <w:rsid w:val="00C54FA4"/>
    <w:rsid w:val="00C55306"/>
    <w:rsid w:val="00C735D1"/>
    <w:rsid w:val="00C91E03"/>
    <w:rsid w:val="00CA676A"/>
    <w:rsid w:val="00CC4498"/>
    <w:rsid w:val="00CE4C21"/>
    <w:rsid w:val="00D51D1B"/>
    <w:rsid w:val="00D804B3"/>
    <w:rsid w:val="00D94F46"/>
    <w:rsid w:val="00DA47E6"/>
    <w:rsid w:val="00DB10BD"/>
    <w:rsid w:val="00E4224C"/>
    <w:rsid w:val="00E531BD"/>
    <w:rsid w:val="00E607AA"/>
    <w:rsid w:val="00E7426C"/>
    <w:rsid w:val="00EC21AE"/>
    <w:rsid w:val="00EE0AB6"/>
    <w:rsid w:val="00EF353A"/>
    <w:rsid w:val="00FC0CDB"/>
    <w:rsid w:val="00FF6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A21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4DF6"/>
    <w:rPr>
      <w:rFonts w:ascii="Arial" w:eastAsia="ＭＳ ゴシック" w:hAnsi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5340"/>
    <w:rPr>
      <w:rFonts w:ascii="Arial" w:eastAsia="ＭＳ ゴシック" w:hAnsi="Arial" w:cs="Times New Roman"/>
      <w:sz w:val="2"/>
    </w:rPr>
  </w:style>
  <w:style w:type="paragraph" w:styleId="Header">
    <w:name w:val="header"/>
    <w:basedOn w:val="Normal"/>
    <w:link w:val="HeaderChar"/>
    <w:uiPriority w:val="99"/>
    <w:semiHidden/>
    <w:rsid w:val="0044390E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4390E"/>
    <w:rPr>
      <w:rFonts w:cs="Times New Roman"/>
      <w:kern w:val="2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44390E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90E"/>
    <w:rPr>
      <w:rFonts w:cs="Times New Roman"/>
      <w:kern w:val="2"/>
      <w:sz w:val="24"/>
      <w:szCs w:val="24"/>
    </w:rPr>
  </w:style>
  <w:style w:type="paragraph" w:styleId="ListParagraph">
    <w:name w:val="List Paragraph"/>
    <w:basedOn w:val="Normal"/>
    <w:uiPriority w:val="99"/>
    <w:qFormat/>
    <w:rsid w:val="008344CC"/>
    <w:pPr>
      <w:ind w:leftChars="400" w:left="840"/>
    </w:pPr>
    <w:rPr>
      <w:szCs w:val="22"/>
    </w:rPr>
  </w:style>
  <w:style w:type="table" w:styleId="TableGrid">
    <w:name w:val="Table Grid"/>
    <w:basedOn w:val="TableNormal"/>
    <w:uiPriority w:val="99"/>
    <w:locked/>
    <w:rsid w:val="00FF602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158</Words>
  <Characters>903</Characters>
  <Application>Microsoft Office Outlook</Application>
  <DocSecurity>0</DocSecurity>
  <Lines>0</Lines>
  <Paragraphs>0</Paragraphs>
  <ScaleCrop>false</ScaleCrop>
  <Company>神奈川保健福祉大学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（現任研修申込用紙１）</dc:title>
  <dc:subject/>
  <dc:creator>実践教育センター</dc:creator>
  <cp:keywords/>
  <dc:description/>
  <cp:lastModifiedBy>user</cp:lastModifiedBy>
  <cp:revision>2</cp:revision>
  <cp:lastPrinted>2012-08-07T02:50:00Z</cp:lastPrinted>
  <dcterms:created xsi:type="dcterms:W3CDTF">2012-08-07T02:51:00Z</dcterms:created>
  <dcterms:modified xsi:type="dcterms:W3CDTF">2012-08-07T02:51:00Z</dcterms:modified>
</cp:coreProperties>
</file>